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520" w:rsidRPr="00E63520" w:rsidRDefault="00E63520"/>
    <w:p w:rsidR="00B22E3B" w:rsidRPr="002A1FD0" w:rsidRDefault="005D6011" w:rsidP="002A1F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E0E0E0"/>
        <w:ind w:left="142"/>
        <w:rPr>
          <w:b/>
          <w:sz w:val="28"/>
        </w:rPr>
      </w:pPr>
      <w:r w:rsidRPr="002A1FD0">
        <w:rPr>
          <w:b/>
          <w:sz w:val="28"/>
        </w:rPr>
        <w:t xml:space="preserve">Anfrage-/ </w:t>
      </w:r>
      <w:r w:rsidR="00B22E3B" w:rsidRPr="002A1FD0">
        <w:rPr>
          <w:b/>
          <w:sz w:val="28"/>
        </w:rPr>
        <w:t>Bestellformular</w:t>
      </w:r>
    </w:p>
    <w:p w:rsidR="00B22E3B" w:rsidRDefault="00B22E3B"/>
    <w:tbl>
      <w:tblPr>
        <w:tblStyle w:val="Tabellenraster"/>
        <w:tblW w:w="0" w:type="auto"/>
        <w:tblLook w:val="00A0" w:firstRow="1" w:lastRow="0" w:firstColumn="1" w:lastColumn="0" w:noHBand="0" w:noVBand="0"/>
      </w:tblPr>
      <w:tblGrid>
        <w:gridCol w:w="2052"/>
        <w:gridCol w:w="8142"/>
      </w:tblGrid>
      <w:tr w:rsidR="009A67A1" w:rsidTr="002A1FD0">
        <w:tc>
          <w:tcPr>
            <w:tcW w:w="2052" w:type="dxa"/>
          </w:tcPr>
          <w:p w:rsidR="009A67A1" w:rsidRPr="00F46944" w:rsidRDefault="009A67A1" w:rsidP="002A1FD0">
            <w:pPr>
              <w:spacing w:before="120" w:after="120"/>
              <w:rPr>
                <w:b/>
              </w:rPr>
            </w:pPr>
            <w:r w:rsidRPr="00F46944">
              <w:rPr>
                <w:b/>
              </w:rPr>
              <w:t>Datum</w:t>
            </w:r>
          </w:p>
        </w:tc>
        <w:tc>
          <w:tcPr>
            <w:tcW w:w="8142" w:type="dxa"/>
          </w:tcPr>
          <w:p w:rsidR="009A67A1" w:rsidRDefault="009A67A1" w:rsidP="002A1FD0">
            <w:pPr>
              <w:spacing w:before="120" w:after="120"/>
            </w:pPr>
          </w:p>
        </w:tc>
      </w:tr>
      <w:tr w:rsidR="009A67A1" w:rsidTr="002A1FD0">
        <w:trPr>
          <w:trHeight w:val="1475"/>
        </w:trPr>
        <w:tc>
          <w:tcPr>
            <w:tcW w:w="2052" w:type="dxa"/>
          </w:tcPr>
          <w:p w:rsidR="009A67A1" w:rsidRPr="00F46944" w:rsidRDefault="009A67A1">
            <w:pPr>
              <w:rPr>
                <w:b/>
              </w:rPr>
            </w:pPr>
            <w:r>
              <w:rPr>
                <w:b/>
              </w:rPr>
              <w:t>Kunde</w:t>
            </w:r>
          </w:p>
        </w:tc>
        <w:tc>
          <w:tcPr>
            <w:tcW w:w="8142" w:type="dxa"/>
          </w:tcPr>
          <w:p w:rsidR="009A67A1" w:rsidRDefault="009A67A1"/>
        </w:tc>
      </w:tr>
      <w:tr w:rsidR="009A67A1" w:rsidTr="002A1FD0">
        <w:tc>
          <w:tcPr>
            <w:tcW w:w="2052" w:type="dxa"/>
          </w:tcPr>
          <w:p w:rsidR="009A67A1" w:rsidRPr="00F46944" w:rsidRDefault="005D6011" w:rsidP="002A1FD0">
            <w:pPr>
              <w:spacing w:before="120" w:after="120"/>
              <w:rPr>
                <w:b/>
              </w:rPr>
            </w:pPr>
            <w:r w:rsidRPr="00F46944">
              <w:rPr>
                <w:b/>
              </w:rPr>
              <w:t>Besteller</w:t>
            </w:r>
          </w:p>
        </w:tc>
        <w:tc>
          <w:tcPr>
            <w:tcW w:w="8142" w:type="dxa"/>
          </w:tcPr>
          <w:p w:rsidR="009A67A1" w:rsidRDefault="009A67A1" w:rsidP="002A1FD0">
            <w:pPr>
              <w:spacing w:before="120" w:after="120"/>
            </w:pPr>
          </w:p>
        </w:tc>
      </w:tr>
      <w:tr w:rsidR="009A67A1" w:rsidTr="002A1FD0">
        <w:tc>
          <w:tcPr>
            <w:tcW w:w="2052" w:type="dxa"/>
          </w:tcPr>
          <w:p w:rsidR="009A67A1" w:rsidRPr="00F46944" w:rsidRDefault="005D6011" w:rsidP="002A1FD0">
            <w:pPr>
              <w:spacing w:before="120" w:after="120"/>
              <w:rPr>
                <w:b/>
              </w:rPr>
            </w:pPr>
            <w:r w:rsidRPr="00F46944">
              <w:rPr>
                <w:b/>
              </w:rPr>
              <w:t>Kommission</w:t>
            </w:r>
          </w:p>
        </w:tc>
        <w:tc>
          <w:tcPr>
            <w:tcW w:w="8142" w:type="dxa"/>
          </w:tcPr>
          <w:p w:rsidR="009A67A1" w:rsidRDefault="009A67A1" w:rsidP="002A1FD0">
            <w:pPr>
              <w:spacing w:before="120" w:after="120"/>
            </w:pPr>
          </w:p>
        </w:tc>
      </w:tr>
    </w:tbl>
    <w:p w:rsidR="00513A5B" w:rsidRDefault="00513A5B" w:rsidP="00513A5B"/>
    <w:tbl>
      <w:tblPr>
        <w:tblW w:w="0" w:type="auto"/>
        <w:tblInd w:w="-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"/>
        <w:gridCol w:w="3630"/>
        <w:gridCol w:w="468"/>
        <w:gridCol w:w="2340"/>
        <w:gridCol w:w="546"/>
        <w:gridCol w:w="2808"/>
      </w:tblGrid>
      <w:tr w:rsidR="00513A5B" w:rsidTr="009A67A1">
        <w:tc>
          <w:tcPr>
            <w:tcW w:w="504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3630" w:type="dxa"/>
          </w:tcPr>
          <w:p w:rsidR="00513A5B" w:rsidRDefault="00C719FD" w:rsidP="00513A5B">
            <w:pPr>
              <w:tabs>
                <w:tab w:val="left" w:pos="5387"/>
              </w:tabs>
            </w:pPr>
            <w:r>
              <w:t>Abklärung</w:t>
            </w:r>
            <w:r w:rsidR="00513A5B">
              <w:t xml:space="preserve"> Machbarkeit</w:t>
            </w:r>
          </w:p>
        </w:tc>
        <w:tc>
          <w:tcPr>
            <w:tcW w:w="468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2340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bitte um Antwort</w:t>
            </w:r>
          </w:p>
        </w:tc>
        <w:tc>
          <w:tcPr>
            <w:tcW w:w="546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2808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mit bestem Dank zurück</w:t>
            </w:r>
          </w:p>
        </w:tc>
      </w:tr>
      <w:tr w:rsidR="00513A5B" w:rsidTr="009A67A1">
        <w:tc>
          <w:tcPr>
            <w:tcW w:w="504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3630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Preisanfrage</w:t>
            </w:r>
          </w:p>
        </w:tc>
        <w:tc>
          <w:tcPr>
            <w:tcW w:w="468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2340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bitte anrufen</w:t>
            </w:r>
          </w:p>
        </w:tc>
        <w:tc>
          <w:tcPr>
            <w:tcW w:w="546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2808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auf Ihren Wunsch</w:t>
            </w:r>
          </w:p>
        </w:tc>
      </w:tr>
      <w:tr w:rsidR="00513A5B" w:rsidTr="009A67A1">
        <w:tc>
          <w:tcPr>
            <w:tcW w:w="504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3630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Bestellung</w:t>
            </w:r>
          </w:p>
        </w:tc>
        <w:tc>
          <w:tcPr>
            <w:tcW w:w="468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2340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zur Kontrolle</w:t>
            </w:r>
          </w:p>
        </w:tc>
        <w:tc>
          <w:tcPr>
            <w:tcW w:w="546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2808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zu Ihren Akten</w:t>
            </w:r>
          </w:p>
        </w:tc>
      </w:tr>
      <w:tr w:rsidR="00513A5B" w:rsidTr="009A67A1">
        <w:tc>
          <w:tcPr>
            <w:tcW w:w="504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3630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Auftragsbestätigung</w:t>
            </w:r>
          </w:p>
        </w:tc>
        <w:tc>
          <w:tcPr>
            <w:tcW w:w="468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2340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zur Stellungnahme</w:t>
            </w:r>
          </w:p>
        </w:tc>
        <w:tc>
          <w:tcPr>
            <w:tcW w:w="546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2808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zur Ausführung</w:t>
            </w:r>
          </w:p>
        </w:tc>
      </w:tr>
      <w:tr w:rsidR="00513A5B" w:rsidTr="009A67A1">
        <w:tc>
          <w:tcPr>
            <w:tcW w:w="504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3630" w:type="dxa"/>
          </w:tcPr>
          <w:p w:rsidR="00513A5B" w:rsidRDefault="00513A5B" w:rsidP="00513A5B">
            <w:r>
              <w:t>Mitteilung</w:t>
            </w:r>
          </w:p>
        </w:tc>
        <w:tc>
          <w:tcPr>
            <w:tcW w:w="468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2340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zur Erledigung</w:t>
            </w:r>
          </w:p>
        </w:tc>
        <w:tc>
          <w:tcPr>
            <w:tcW w:w="546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603D4">
              <w:fldChar w:fldCharType="separate"/>
            </w:r>
            <w:r>
              <w:fldChar w:fldCharType="end"/>
            </w:r>
          </w:p>
        </w:tc>
        <w:tc>
          <w:tcPr>
            <w:tcW w:w="2808" w:type="dxa"/>
          </w:tcPr>
          <w:p w:rsidR="00513A5B" w:rsidRDefault="00513A5B" w:rsidP="00513A5B">
            <w:pPr>
              <w:tabs>
                <w:tab w:val="left" w:pos="5387"/>
              </w:tabs>
            </w:pPr>
            <w:r>
              <w:t>zur Unterschrift</w:t>
            </w:r>
          </w:p>
        </w:tc>
      </w:tr>
    </w:tbl>
    <w:p w:rsidR="00513A5B" w:rsidRDefault="00513A5B" w:rsidP="00B22E3B"/>
    <w:tbl>
      <w:tblPr>
        <w:tblStyle w:val="Tabellenraster"/>
        <w:tblW w:w="0" w:type="auto"/>
        <w:tblLook w:val="00A0" w:firstRow="1" w:lastRow="0" w:firstColumn="1" w:lastColumn="0" w:noHBand="0" w:noVBand="0"/>
      </w:tblPr>
      <w:tblGrid>
        <w:gridCol w:w="2040"/>
        <w:gridCol w:w="8154"/>
      </w:tblGrid>
      <w:tr w:rsidR="00F46944" w:rsidTr="00D41F38">
        <w:tc>
          <w:tcPr>
            <w:tcW w:w="2068" w:type="dxa"/>
          </w:tcPr>
          <w:p w:rsidR="00F46944" w:rsidRDefault="005D6011" w:rsidP="002A1FD0">
            <w:pPr>
              <w:spacing w:before="120" w:after="120"/>
            </w:pPr>
            <w:r>
              <w:t>Termin</w:t>
            </w:r>
          </w:p>
        </w:tc>
        <w:tc>
          <w:tcPr>
            <w:tcW w:w="8336" w:type="dxa"/>
          </w:tcPr>
          <w:p w:rsidR="00F46944" w:rsidRDefault="00F46944" w:rsidP="002A1FD0">
            <w:pPr>
              <w:spacing w:before="120" w:after="120"/>
            </w:pPr>
          </w:p>
        </w:tc>
      </w:tr>
      <w:tr w:rsidR="00F46944" w:rsidTr="00D41F38">
        <w:tc>
          <w:tcPr>
            <w:tcW w:w="2068" w:type="dxa"/>
          </w:tcPr>
          <w:p w:rsidR="00F46944" w:rsidRDefault="005D6011" w:rsidP="002A1FD0">
            <w:pPr>
              <w:spacing w:before="120" w:after="120"/>
            </w:pPr>
            <w:r>
              <w:t>Material</w:t>
            </w:r>
          </w:p>
        </w:tc>
        <w:tc>
          <w:tcPr>
            <w:tcW w:w="8336" w:type="dxa"/>
          </w:tcPr>
          <w:p w:rsidR="00F46944" w:rsidRDefault="00F46944" w:rsidP="002A1FD0">
            <w:pPr>
              <w:spacing w:before="120" w:after="120"/>
            </w:pPr>
          </w:p>
        </w:tc>
      </w:tr>
      <w:tr w:rsidR="00F46944" w:rsidTr="00D41F38">
        <w:tc>
          <w:tcPr>
            <w:tcW w:w="2068" w:type="dxa"/>
          </w:tcPr>
          <w:p w:rsidR="00F46944" w:rsidRDefault="005D6011" w:rsidP="002A1FD0">
            <w:pPr>
              <w:spacing w:before="120" w:after="120"/>
            </w:pPr>
            <w:r>
              <w:t>Anzahl</w:t>
            </w:r>
          </w:p>
        </w:tc>
        <w:tc>
          <w:tcPr>
            <w:tcW w:w="8336" w:type="dxa"/>
            <w:vMerge w:val="restart"/>
          </w:tcPr>
          <w:p w:rsidR="00F46944" w:rsidRDefault="005D6011" w:rsidP="002A1FD0">
            <w:pPr>
              <w:spacing w:before="120" w:after="120"/>
            </w:pPr>
            <w:r>
              <w:t>Skizze</w:t>
            </w:r>
          </w:p>
        </w:tc>
      </w:tr>
      <w:tr w:rsidR="00F46944" w:rsidTr="0064044D">
        <w:trPr>
          <w:trHeight w:val="6868"/>
        </w:trPr>
        <w:tc>
          <w:tcPr>
            <w:tcW w:w="2068" w:type="dxa"/>
          </w:tcPr>
          <w:p w:rsidR="00F46944" w:rsidRDefault="00F46944" w:rsidP="009A67A1"/>
        </w:tc>
        <w:tc>
          <w:tcPr>
            <w:tcW w:w="8336" w:type="dxa"/>
            <w:vMerge/>
          </w:tcPr>
          <w:p w:rsidR="00F46944" w:rsidRDefault="00F46944" w:rsidP="009A67A1"/>
        </w:tc>
      </w:tr>
    </w:tbl>
    <w:p w:rsidR="00B22E3B" w:rsidRDefault="00B22E3B"/>
    <w:sectPr w:rsidR="00B22E3B" w:rsidSect="002A1FD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276" w:right="851" w:bottom="1134" w:left="851" w:header="720" w:footer="720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5477" w:rsidRDefault="00125477" w:rsidP="00C50EAA">
      <w:r>
        <w:separator/>
      </w:r>
    </w:p>
  </w:endnote>
  <w:endnote w:type="continuationSeparator" w:id="0">
    <w:p w:rsidR="00125477" w:rsidRDefault="00125477" w:rsidP="00C50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4B3F" w:rsidRDefault="004E4B3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0EAA" w:rsidRDefault="00C50EAA" w:rsidP="004E4B3F">
    <w:pPr>
      <w:pStyle w:val="Fuzeile"/>
      <w:tabs>
        <w:tab w:val="clear" w:pos="4536"/>
        <w:tab w:val="clear" w:pos="9072"/>
        <w:tab w:val="left" w:pos="2552"/>
        <w:tab w:val="left" w:pos="4820"/>
        <w:tab w:val="right" w:pos="10206"/>
      </w:tabs>
      <w:ind w:right="-2"/>
      <w:rPr>
        <w:sz w:val="18"/>
      </w:rPr>
    </w:pPr>
    <w:r>
      <w:rPr>
        <w:noProof/>
        <w:sz w:val="18"/>
        <w:lang w:eastAsia="de-CH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9E7DDAE" wp14:editId="2F305572">
              <wp:simplePos x="0" y="0"/>
              <wp:positionH relativeFrom="margin">
                <wp:posOffset>20183</wp:posOffset>
              </wp:positionH>
              <wp:positionV relativeFrom="paragraph">
                <wp:posOffset>128325</wp:posOffset>
              </wp:positionV>
              <wp:extent cx="6468386" cy="7952"/>
              <wp:effectExtent l="0" t="0" r="27940" b="30480"/>
              <wp:wrapNone/>
              <wp:docPr id="4" name="Lin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8386" cy="7952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94AFBCC" id="Line 1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.6pt,10.1pt" to="510.9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" o:allowincell="f">
              <w10:wrap anchorx="margin"/>
            </v:line>
          </w:pict>
        </mc:Fallback>
      </mc:AlternateContent>
    </w:r>
    <w:r>
      <w:rPr>
        <w:sz w:val="18"/>
      </w:rPr>
      <w:t>Bletag AG</w:t>
    </w:r>
    <w:r w:rsidR="006D42F4">
      <w:rPr>
        <w:sz w:val="18"/>
      </w:rPr>
      <w:t xml:space="preserve"> </w:t>
    </w:r>
    <w:r w:rsidR="006D42F4">
      <w:rPr>
        <w:sz w:val="18"/>
      </w:rPr>
      <w:tab/>
      <w:t>Militärstrasse 6</w:t>
    </w:r>
    <w:r w:rsidR="006D42F4">
      <w:rPr>
        <w:sz w:val="18"/>
      </w:rPr>
      <w:tab/>
    </w:r>
    <w:r w:rsidR="004E4B3F">
      <w:rPr>
        <w:sz w:val="18"/>
      </w:rPr>
      <w:t>CH-3600 Thun</w:t>
    </w:r>
    <w:r w:rsidR="004E4B3F">
      <w:rPr>
        <w:sz w:val="18"/>
      </w:rPr>
      <w:tab/>
    </w:r>
    <w:bookmarkStart w:id="0" w:name="_GoBack"/>
    <w:bookmarkEnd w:id="0"/>
    <w:r w:rsidR="004603D4">
      <w:fldChar w:fldCharType="begin"/>
    </w:r>
    <w:r w:rsidR="004603D4">
      <w:instrText xml:space="preserve"> HYPERLINK "http://www.bletag.ch" </w:instrText>
    </w:r>
    <w:r w:rsidR="004603D4">
      <w:fldChar w:fldCharType="separate"/>
    </w:r>
    <w:r w:rsidRPr="00977CC2">
      <w:rPr>
        <w:rStyle w:val="Hyperlink"/>
        <w:sz w:val="18"/>
      </w:rPr>
      <w:t>www.bletag.ch</w:t>
    </w:r>
    <w:r w:rsidR="004603D4">
      <w:rPr>
        <w:rStyle w:val="Hyperlink"/>
        <w:sz w:val="18"/>
      </w:rPr>
      <w:fldChar w:fldCharType="end"/>
    </w:r>
    <w:r w:rsidR="004E4B3F">
      <w:rPr>
        <w:rStyle w:val="Hyperlink"/>
        <w:sz w:val="18"/>
      </w:rPr>
      <w:t xml:space="preserve">    info@bletag.ch</w:t>
    </w:r>
  </w:p>
  <w:p w:rsidR="00C50EAA" w:rsidRDefault="00C50EAA" w:rsidP="001F45A9">
    <w:pPr>
      <w:pStyle w:val="Fuzeile"/>
      <w:tabs>
        <w:tab w:val="clear" w:pos="4536"/>
        <w:tab w:val="clear" w:pos="9072"/>
        <w:tab w:val="left" w:pos="2552"/>
        <w:tab w:val="right" w:pos="10206"/>
      </w:tabs>
      <w:ind w:right="-993"/>
      <w:rPr>
        <w:sz w:val="18"/>
      </w:rPr>
    </w:pPr>
    <w:r>
      <w:rPr>
        <w:sz w:val="18"/>
      </w:rPr>
      <w:t>Telefon 033</w:t>
    </w:r>
    <w:r w:rsidR="002A1FD0">
      <w:rPr>
        <w:sz w:val="18"/>
      </w:rPr>
      <w:t xml:space="preserve"> 346 11 11</w:t>
    </w:r>
    <w:r>
      <w:rPr>
        <w:sz w:val="18"/>
      </w:rPr>
      <w:tab/>
    </w:r>
    <w:r w:rsidRPr="002A1FD0">
      <w:rPr>
        <w:position w:val="-2"/>
        <w:sz w:val="16"/>
        <w:szCs w:val="16"/>
      </w:rPr>
      <w:fldChar w:fldCharType="begin"/>
    </w:r>
    <w:r w:rsidRPr="002A1FD0">
      <w:rPr>
        <w:position w:val="-2"/>
        <w:sz w:val="16"/>
        <w:szCs w:val="16"/>
      </w:rPr>
      <w:instrText xml:space="preserve"> FILENAME  \* MERGEFORMAT </w:instrText>
    </w:r>
    <w:r w:rsidRPr="002A1FD0">
      <w:rPr>
        <w:position w:val="-2"/>
        <w:sz w:val="16"/>
        <w:szCs w:val="16"/>
      </w:rPr>
      <w:fldChar w:fldCharType="separate"/>
    </w:r>
    <w:r w:rsidR="004603D4">
      <w:rPr>
        <w:noProof/>
        <w:position w:val="-2"/>
        <w:sz w:val="16"/>
        <w:szCs w:val="16"/>
      </w:rPr>
      <w:t>Bestellformular 2022-11-21.docx</w:t>
    </w:r>
    <w:r w:rsidRPr="002A1FD0">
      <w:rPr>
        <w:position w:val="-2"/>
        <w:sz w:val="16"/>
        <w:szCs w:val="16"/>
      </w:rPr>
      <w:fldChar w:fldCharType="end"/>
    </w:r>
    <w:r w:rsidR="001F45A9">
      <w:rPr>
        <w:position w:val="-2"/>
        <w:sz w:val="16"/>
        <w:szCs w:val="16"/>
      </w:rPr>
      <w:tab/>
    </w:r>
    <w:r>
      <w:rPr>
        <w:sz w:val="18"/>
      </w:rPr>
      <w:t>CHE-108.439.908</w:t>
    </w:r>
    <w:r w:rsidR="001F45A9">
      <w:rPr>
        <w:sz w:val="18"/>
      </w:rPr>
      <w:t xml:space="preserve">   </w:t>
    </w:r>
    <w:r>
      <w:rPr>
        <w:sz w:val="18"/>
      </w:rPr>
      <w:t>MWST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4B3F" w:rsidRDefault="004E4B3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5477" w:rsidRDefault="00125477" w:rsidP="00C50EAA">
      <w:r>
        <w:separator/>
      </w:r>
    </w:p>
  </w:footnote>
  <w:footnote w:type="continuationSeparator" w:id="0">
    <w:p w:rsidR="00125477" w:rsidRDefault="00125477" w:rsidP="00C50E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4B3F" w:rsidRDefault="004E4B3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FD0" w:rsidRDefault="002A1FD0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3641090</wp:posOffset>
          </wp:positionH>
          <wp:positionV relativeFrom="paragraph">
            <wp:posOffset>-66675</wp:posOffset>
          </wp:positionV>
          <wp:extent cx="2838450" cy="409575"/>
          <wp:effectExtent l="0" t="0" r="0" b="9525"/>
          <wp:wrapTight wrapText="bothSides">
            <wp:wrapPolygon edited="0">
              <wp:start x="0" y="0"/>
              <wp:lineTo x="0" y="21098"/>
              <wp:lineTo x="21455" y="21098"/>
              <wp:lineTo x="21455" y="0"/>
              <wp:lineTo x="0" y="0"/>
            </wp:wrapPolygon>
          </wp:wrapTight>
          <wp:docPr id="1" name="Grafik 1" descr="G:\Bletag\Vorlagen\Logos\CI Logos BLAG\JPG\Bletag1-blau-sw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 descr="G:\Bletag\Vorlagen\Logos\CI Logos BLAG\JPG\Bletag1-blau-sw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845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4B3F" w:rsidRDefault="004E4B3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8B4EF4"/>
    <w:multiLevelType w:val="hybridMultilevel"/>
    <w:tmpl w:val="4FDC0018"/>
    <w:lvl w:ilvl="0" w:tplc="912843BE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477"/>
    <w:rsid w:val="00070DB6"/>
    <w:rsid w:val="000C230F"/>
    <w:rsid w:val="00125477"/>
    <w:rsid w:val="001F45A9"/>
    <w:rsid w:val="002474B8"/>
    <w:rsid w:val="00263AC4"/>
    <w:rsid w:val="00283A63"/>
    <w:rsid w:val="002A1FD0"/>
    <w:rsid w:val="002E2A71"/>
    <w:rsid w:val="003E4689"/>
    <w:rsid w:val="004603D4"/>
    <w:rsid w:val="00477C73"/>
    <w:rsid w:val="004E4B3F"/>
    <w:rsid w:val="00513A5B"/>
    <w:rsid w:val="005D6011"/>
    <w:rsid w:val="0064044D"/>
    <w:rsid w:val="006C36DF"/>
    <w:rsid w:val="006D42F4"/>
    <w:rsid w:val="007D2EFA"/>
    <w:rsid w:val="007F1DC2"/>
    <w:rsid w:val="008961F7"/>
    <w:rsid w:val="008C6C44"/>
    <w:rsid w:val="009522A5"/>
    <w:rsid w:val="0095616F"/>
    <w:rsid w:val="00960125"/>
    <w:rsid w:val="009A67A1"/>
    <w:rsid w:val="00B22E3B"/>
    <w:rsid w:val="00C50EAA"/>
    <w:rsid w:val="00C719FD"/>
    <w:rsid w:val="00D41F38"/>
    <w:rsid w:val="00D46A4C"/>
    <w:rsid w:val="00E63520"/>
    <w:rsid w:val="00EA0E55"/>
    <w:rsid w:val="00F01ADC"/>
    <w:rsid w:val="00F4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7E19722F"/>
  <w15:chartTrackingRefBased/>
  <w15:docId w15:val="{F7E9DF33-0634-4EAB-8751-AEC21B95F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Anrede">
    <w:name w:val="Salutation"/>
    <w:basedOn w:val="Standard"/>
    <w:next w:val="Standard"/>
  </w:style>
  <w:style w:type="table" w:styleId="Tabellenraster">
    <w:name w:val="Table Grid"/>
    <w:basedOn w:val="NormaleTabelle"/>
    <w:rsid w:val="00B22E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rsid w:val="00C50EA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C50EAA"/>
    <w:rPr>
      <w:rFonts w:ascii="Arial" w:hAnsi="Arial"/>
      <w:lang w:eastAsia="de-DE"/>
    </w:rPr>
  </w:style>
  <w:style w:type="paragraph" w:styleId="Fuzeile">
    <w:name w:val="footer"/>
    <w:basedOn w:val="Standard"/>
    <w:link w:val="FuzeileZchn"/>
    <w:rsid w:val="00C50EA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C50EAA"/>
    <w:rPr>
      <w:rFonts w:ascii="Arial" w:hAnsi="Arial"/>
      <w:lang w:eastAsia="de-DE"/>
    </w:rPr>
  </w:style>
  <w:style w:type="character" w:styleId="Hyperlink">
    <w:name w:val="Hyperlink"/>
    <w:basedOn w:val="Absatz-Standardschriftart"/>
    <w:rsid w:val="00C50E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K:\Bletag\Vorlagen\AutomVorlagen\Bestellformula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77DF66-7DB7-4990-AAF3-3259611F5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Bestellformular.dotx</Template>
  <TotalTime>0</TotalTime>
  <Pages>1</Pages>
  <Words>56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Bestellformular</vt:lpstr>
    </vt:vector>
  </TitlesOfParts>
  <Company>Peter Soltermann AG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Bestellformular</dc:title>
  <dc:subject/>
  <dc:creator>Andreas Soltermann</dc:creator>
  <cp:keywords/>
  <dc:description/>
  <cp:lastModifiedBy>Soltermann Peter (Peter Soltermann AG)</cp:lastModifiedBy>
  <cp:revision>8</cp:revision>
  <cp:lastPrinted>2022-11-21T12:52:00Z</cp:lastPrinted>
  <dcterms:created xsi:type="dcterms:W3CDTF">2022-11-21T10:47:00Z</dcterms:created>
  <dcterms:modified xsi:type="dcterms:W3CDTF">2022-11-21T12:52:00Z</dcterms:modified>
</cp:coreProperties>
</file>